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C6DBF8" w14:textId="7BBE7B81" w:rsidR="004F0DEA" w:rsidRDefault="0047493C" w:rsidP="004F0DEA">
      <w:pPr>
        <w:pStyle w:val="NoSpacing"/>
      </w:pPr>
      <w:r w:rsidRPr="00B021DA">
        <w:rPr>
          <w:lang w:val="sr-Cyrl-RS"/>
        </w:rPr>
        <w:br w:type="textWrapping" w:clear="all"/>
      </w:r>
      <w:r w:rsidR="00251901">
        <w:rPr>
          <w:b/>
        </w:rPr>
        <w:t>Број</w:t>
      </w:r>
      <w:r w:rsidR="00307035" w:rsidRPr="004F0DEA">
        <w:rPr>
          <w:b/>
        </w:rPr>
        <w:t>:</w:t>
      </w:r>
      <w:r w:rsidR="00307035" w:rsidRPr="00B021DA">
        <w:t xml:space="preserve"> 02-</w:t>
      </w:r>
      <w:r w:rsidR="00251901">
        <w:t>сл</w:t>
      </w:r>
      <w:r w:rsidR="006F3054">
        <w:t>-</w:t>
      </w:r>
      <w:r w:rsidR="00FD3505">
        <w:t>45</w:t>
      </w:r>
      <w:r w:rsidR="002E018D">
        <w:t>/</w:t>
      </w:r>
      <w:r w:rsidR="006F3054">
        <w:rPr>
          <w:lang w:val="sr-Cyrl-RS"/>
        </w:rPr>
        <w:t>25</w:t>
      </w:r>
    </w:p>
    <w:p w14:paraId="2B404F83" w14:textId="1A53EE9D" w:rsidR="00A22C5E" w:rsidRPr="00B021DA" w:rsidRDefault="00251901" w:rsidP="004F0DEA">
      <w:pPr>
        <w:pStyle w:val="NoSpacing"/>
      </w:pPr>
      <w:r>
        <w:rPr>
          <w:b/>
        </w:rPr>
        <w:t>Датум</w:t>
      </w:r>
      <w:r w:rsidR="00A22C5E" w:rsidRPr="004F0DEA">
        <w:rPr>
          <w:b/>
        </w:rPr>
        <w:t>:</w:t>
      </w:r>
      <w:r w:rsidR="00A22C5E">
        <w:rPr>
          <w:lang w:val="sr-Cyrl-RS"/>
        </w:rPr>
        <w:t xml:space="preserve"> </w:t>
      </w:r>
      <w:r>
        <w:rPr>
          <w:lang w:val="sr-Cyrl-RS"/>
        </w:rPr>
        <w:t>0</w:t>
      </w:r>
      <w:r w:rsidR="003064A9">
        <w:t>5</w:t>
      </w:r>
      <w:r w:rsidR="00EE2EC1" w:rsidRPr="00B021DA">
        <w:rPr>
          <w:lang w:val="sr-Cyrl-RS"/>
        </w:rPr>
        <w:t>.</w:t>
      </w:r>
      <w:r w:rsidR="00BB7F78">
        <w:rPr>
          <w:lang w:val="sr-Cyrl-CS"/>
        </w:rPr>
        <w:t>05</w:t>
      </w:r>
      <w:r w:rsidR="005A2958" w:rsidRPr="00B021DA">
        <w:rPr>
          <w:lang w:val="sr-Cyrl-CS"/>
        </w:rPr>
        <w:t>.</w:t>
      </w:r>
      <w:r w:rsidR="006F3054">
        <w:t>2025</w:t>
      </w:r>
      <w:r w:rsidR="005A2958" w:rsidRPr="00B021DA">
        <w:t>.</w:t>
      </w:r>
      <w:r w:rsidR="00484D2E">
        <w:rPr>
          <w:lang w:val="sr-Cyrl-RS"/>
        </w:rPr>
        <w:t xml:space="preserve"> </w:t>
      </w:r>
      <w:r>
        <w:t>године</w:t>
      </w:r>
    </w:p>
    <w:p w14:paraId="2B404F84" w14:textId="77777777" w:rsidR="00500D00" w:rsidRDefault="00500D00" w:rsidP="00500D00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BD78801" w14:textId="1CE7008F" w:rsidR="00BB7F78" w:rsidRDefault="00251901" w:rsidP="00FD3505">
      <w:pPr>
        <w:pStyle w:val="NoSpacing"/>
        <w:jc w:val="center"/>
        <w:rPr>
          <w:b/>
          <w:sz w:val="28"/>
          <w:szCs w:val="28"/>
          <w:lang w:val="sr-Cyrl-RS"/>
        </w:rPr>
      </w:pPr>
      <w:r>
        <w:rPr>
          <w:b/>
          <w:sz w:val="28"/>
          <w:szCs w:val="28"/>
          <w:lang w:val="sr-Cyrl-RS"/>
        </w:rPr>
        <w:t>САОПШТЕЊЕ</w:t>
      </w:r>
    </w:p>
    <w:p w14:paraId="6D2AD6A5" w14:textId="0DC5E2C7" w:rsidR="00365F21" w:rsidRPr="00D41FB6" w:rsidRDefault="006B4978" w:rsidP="003064A9">
      <w:pPr>
        <w:pStyle w:val="NoSpacing"/>
        <w:jc w:val="center"/>
        <w:rPr>
          <w:b/>
          <w:lang w:val="sr-Cyrl-RS"/>
        </w:rPr>
      </w:pPr>
      <w:r>
        <w:rPr>
          <w:b/>
          <w:lang w:val="sr-Cyrl-RS"/>
        </w:rPr>
        <w:t>На наредној сједници Ск</w:t>
      </w:r>
      <w:r w:rsidR="00FD3505">
        <w:rPr>
          <w:b/>
          <w:lang w:val="sr-Cyrl-RS"/>
        </w:rPr>
        <w:t>упштине града биће усвојен извјештај Комисија за попис штете узроковане поплавама</w:t>
      </w:r>
      <w:r w:rsidR="00D41FB6">
        <w:rPr>
          <w:b/>
        </w:rPr>
        <w:t xml:space="preserve">. </w:t>
      </w:r>
      <w:r w:rsidR="00D41FB6">
        <w:rPr>
          <w:b/>
          <w:lang w:val="sr-Cyrl-RS"/>
        </w:rPr>
        <w:t>Исплата почиње одмах по дозначавању средстава од стране Владе Републике Српске</w:t>
      </w:r>
    </w:p>
    <w:p w14:paraId="5BBDE244" w14:textId="77777777" w:rsidR="00E12C3F" w:rsidRDefault="00E12C3F" w:rsidP="00E12C3F">
      <w:pPr>
        <w:pStyle w:val="NoSpacing"/>
        <w:jc w:val="both"/>
        <w:rPr>
          <w:lang w:val="sr-Cyrl-RS" w:eastAsia="sr-Latn-RS"/>
        </w:rPr>
      </w:pPr>
    </w:p>
    <w:p w14:paraId="2ABEFEA3" w14:textId="77777777" w:rsidR="003E4EC9" w:rsidRPr="00FD3505" w:rsidRDefault="003E4EC9" w:rsidP="003064A9">
      <w:pPr>
        <w:pStyle w:val="NoSpacing"/>
        <w:rPr>
          <w:sz w:val="24"/>
          <w:szCs w:val="24"/>
          <w:shd w:val="clear" w:color="auto" w:fill="FFFFFF"/>
        </w:rPr>
      </w:pPr>
    </w:p>
    <w:p w14:paraId="39D2C07F" w14:textId="2A54BCD0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Градске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комисије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попис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штете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настале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недавним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поплавама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територији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Приједора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завршиле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радом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Штета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стамбеним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привредним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објектима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инфраструктури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пољопривредним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површинама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сточном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фонду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потпуности</w:t>
      </w:r>
      <w:r w:rsidR="00A0383A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 xml:space="preserve"> 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пописана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процијењена</w:t>
      </w:r>
      <w:r w:rsidR="00D41FB6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 xml:space="preserve"> на </w:t>
      </w:r>
      <w:r w:rsidR="00510A89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око</w:t>
      </w:r>
      <w:bookmarkStart w:id="0" w:name="_GoBack"/>
      <w:bookmarkEnd w:id="0"/>
      <w:r w:rsidR="00D85B63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 xml:space="preserve"> </w:t>
      </w:r>
      <w:r w:rsidR="00D41FB6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13.000.000 КМ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</w:p>
    <w:p w14:paraId="6DDED714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7F2A19FA" w14:textId="11611023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Извјештаји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пописних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комисија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биће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разматрани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усвојени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сједници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Скупштине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Приједора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бити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одржана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сриједу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14.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маја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Одмах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усвајању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извјештаја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приступиће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усвајању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износа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бити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исплаћени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појединачне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случајеве</w:t>
      </w:r>
      <w:r w:rsidR="00E34F47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 xml:space="preserve"> по процјени степена оштећења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након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чега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="00D41FB6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, по дозначавању средстава од Владе Републике Српске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започети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исплата</w:t>
      </w:r>
      <w:r w:rsidR="00D41FB6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одштете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грађанима</w:t>
      </w:r>
      <w:r w:rsidR="00D41FB6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који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претрпјела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штету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Овом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приликом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демантујемо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неистините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гласине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исплата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већ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почела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–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исплате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бити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реализоване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тек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након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формалног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усвајања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извјештаја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</w:p>
    <w:p w14:paraId="0F476011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681AFB3E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Градска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управа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дубоко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саосјећа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нашим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суграђанима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претрпјели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велике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губитке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посебно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>
        <w:rPr>
          <w:rFonts w:ascii="Calibri" w:hAnsi="Calibri" w:cs="Calibri"/>
          <w:sz w:val="24"/>
          <w:szCs w:val="24"/>
          <w:shd w:val="clear" w:color="auto" w:fill="FFFFFF"/>
        </w:rPr>
        <w:t>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онима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тренутно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изузетно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тешким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животним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условима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</w:p>
    <w:p w14:paraId="2CBEDD22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5731D868" w14:textId="715AAEDC" w:rsidR="0017790B" w:rsidRPr="0017790B" w:rsidRDefault="00FD3505" w:rsidP="00D41FB6">
      <w:pPr>
        <w:pStyle w:val="NoSpacing"/>
        <w:jc w:val="both"/>
        <w:rPr>
          <w:rFonts w:ascii="Calibri" w:hAnsi="Calibri" w:cs="Calibri"/>
          <w:b/>
          <w:sz w:val="24"/>
          <w:szCs w:val="24"/>
          <w:shd w:val="clear" w:color="auto" w:fill="FFFFFF"/>
          <w:lang w:val="sr-Cyrl-RS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Посебно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истичемо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случај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господина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Младена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Бранковића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насеља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Гомјеница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чија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кућа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озбиљно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оштећена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поплавама</w:t>
      </w:r>
      <w:r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,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којој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тренутно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није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могуће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живјети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Бранковић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синоћ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кампује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испред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зграде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Градске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управе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покушају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скрене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пажњу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своју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ситуацију</w:t>
      </w:r>
      <w:r w:rsidR="00D41FB6">
        <w:rPr>
          <w:rFonts w:ascii="Calibri" w:hAnsi="Calibri" w:cs="Calibri"/>
          <w:b/>
          <w:sz w:val="24"/>
          <w:szCs w:val="24"/>
          <w:shd w:val="clear" w:color="auto" w:fill="FFFFFF"/>
          <w:lang w:val="sr-Cyrl-RS"/>
        </w:rPr>
        <w:t>.</w:t>
      </w:r>
    </w:p>
    <w:p w14:paraId="17C42DFB" w14:textId="77777777" w:rsidR="0017790B" w:rsidRDefault="0017790B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7D2902EB" w14:textId="66252DB1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Свјесни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њег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ова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породица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којој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малољетне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дјеце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због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читаве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ситуације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изложена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великом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стресу</w:t>
      </w:r>
      <w:r w:rsidR="00D41FB6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неизвјесности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Изражавамо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искрено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жаљење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због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околности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наш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суграђанин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налази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породицом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разумијемо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незадовољство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</w:p>
    <w:p w14:paraId="4BAAF3DA" w14:textId="7859E0C9" w:rsidR="0017790B" w:rsidRDefault="0017790B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35CA55B8" w14:textId="1E46B4D8" w:rsidR="00FD3505" w:rsidRPr="0017790B" w:rsidRDefault="00FD3505" w:rsidP="00D41FB6">
      <w:pPr>
        <w:pStyle w:val="NoSpacing"/>
        <w:jc w:val="both"/>
        <w:rPr>
          <w:rFonts w:ascii="Calibri" w:hAnsi="Calibri" w:cs="Calibri"/>
          <w:b/>
          <w:sz w:val="24"/>
          <w:szCs w:val="24"/>
          <w:shd w:val="clear" w:color="auto" w:fill="FFFFFF"/>
          <w:lang w:val="sr-Cyrl-RS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Као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вид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привременог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рјешења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Приједор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понудио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Бранковићу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његовој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породици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алтернативни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смјештај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трошку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једном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приједорских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хотела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потпуне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адаптације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њиховог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породичног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дома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="0022584A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Брановић је пристао 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смјештај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за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три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особе</w:t>
      </w:r>
      <w:r w:rsidR="00D41FB6">
        <w:rPr>
          <w:rFonts w:ascii="Segoe UI Historic" w:hAnsi="Segoe UI Historic" w:cs="Segoe UI Historic"/>
          <w:sz w:val="24"/>
          <w:szCs w:val="24"/>
          <w:shd w:val="clear" w:color="auto" w:fill="FFFFFF"/>
        </w:rPr>
        <w:t>.</w:t>
      </w:r>
      <w:r w:rsidR="0017790B" w:rsidRPr="0017790B">
        <w:rPr>
          <w:rFonts w:ascii="Calibri" w:hAnsi="Calibri" w:cs="Calibri"/>
          <w:b/>
          <w:sz w:val="24"/>
          <w:szCs w:val="24"/>
          <w:shd w:val="clear" w:color="auto" w:fill="FFFFFF"/>
          <w:lang w:val="sr-Cyrl-RS"/>
        </w:rPr>
        <w:t xml:space="preserve"> </w:t>
      </w:r>
    </w:p>
    <w:p w14:paraId="01DD9458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432A00F6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Приједор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остаје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потпуно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посвећен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пружању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подршке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породицама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које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погођене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овом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природном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несрећом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Упркос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ограниченим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могућностима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чинимо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све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процес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буде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правичан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ефикасан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нико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остане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сам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овим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тешким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тренуцима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</w:p>
    <w:p w14:paraId="1AF201CF" w14:textId="77777777" w:rsid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</w:p>
    <w:p w14:paraId="363E99EA" w14:textId="5CDF5EC5" w:rsidR="008B27EF" w:rsidRPr="00FD3505" w:rsidRDefault="00FD3505" w:rsidP="00D41FB6">
      <w:pPr>
        <w:pStyle w:val="NoSpacing"/>
        <w:jc w:val="both"/>
        <w:rPr>
          <w:rFonts w:ascii="Segoe UI Historic" w:hAnsi="Segoe UI Historic" w:cs="Segoe UI Historic"/>
          <w:sz w:val="24"/>
          <w:szCs w:val="24"/>
          <w:shd w:val="clear" w:color="auto" w:fill="FFFFFF"/>
        </w:rPr>
      </w:pP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Апелујемо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разумијевање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стрпљење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.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Исплата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одштете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почети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након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усвајања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извјештаја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Скупштини</w:t>
      </w:r>
      <w:r w:rsidR="00D41FB6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 xml:space="preserve"> и дозначавања средстава од Владе Републике Српске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,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Град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ће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међувремену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наставити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да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помаже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најугроженијим</w:t>
      </w:r>
      <w:r w:rsidR="006245B5">
        <w:rPr>
          <w:rFonts w:ascii="Calibri" w:hAnsi="Calibri" w:cs="Calibri"/>
          <w:sz w:val="24"/>
          <w:szCs w:val="24"/>
          <w:shd w:val="clear" w:color="auto" w:fill="FFFFFF"/>
          <w:lang w:val="sr-Cyrl-RS"/>
        </w:rPr>
        <w:t>,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оквиру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="00D00332">
        <w:rPr>
          <w:rFonts w:ascii="Calibri" w:hAnsi="Calibri" w:cs="Calibri"/>
          <w:sz w:val="24"/>
          <w:szCs w:val="24"/>
          <w:shd w:val="clear" w:color="auto" w:fill="FFFFFF"/>
        </w:rPr>
        <w:t>расположивих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 xml:space="preserve"> </w:t>
      </w:r>
      <w:r w:rsidRPr="00FD3505">
        <w:rPr>
          <w:rFonts w:ascii="Calibri" w:hAnsi="Calibri" w:cs="Calibri"/>
          <w:sz w:val="24"/>
          <w:szCs w:val="24"/>
          <w:shd w:val="clear" w:color="auto" w:fill="FFFFFF"/>
        </w:rPr>
        <w:t>капацитета</w:t>
      </w:r>
      <w:r w:rsidRPr="00FD3505">
        <w:rPr>
          <w:rFonts w:ascii="Segoe UI Historic" w:hAnsi="Segoe UI Historic" w:cs="Segoe UI Historic"/>
          <w:sz w:val="24"/>
          <w:szCs w:val="24"/>
          <w:shd w:val="clear" w:color="auto" w:fill="FFFFFF"/>
        </w:rPr>
        <w:t>.</w:t>
      </w:r>
    </w:p>
    <w:p w14:paraId="1D794BAB" w14:textId="5158B357" w:rsidR="008B27EF" w:rsidRDefault="008B27EF" w:rsidP="008B27EF">
      <w:pPr>
        <w:pStyle w:val="NoSpacing"/>
        <w:jc w:val="both"/>
        <w:rPr>
          <w:lang w:val="sr-Cyrl-RS"/>
        </w:rPr>
      </w:pPr>
    </w:p>
    <w:p w14:paraId="52E4F0BD" w14:textId="77777777" w:rsidR="008B27EF" w:rsidRDefault="008B27EF" w:rsidP="008B27EF">
      <w:pPr>
        <w:pStyle w:val="NoSpacing"/>
        <w:jc w:val="both"/>
        <w:rPr>
          <w:lang w:val="sr-Cyrl-RS"/>
        </w:rPr>
      </w:pPr>
    </w:p>
    <w:p w14:paraId="2B404F8C" w14:textId="44448E8E" w:rsidR="00EC4AC0" w:rsidRPr="004F0DEA" w:rsidRDefault="00251901" w:rsidP="004F0DEA">
      <w:pPr>
        <w:pStyle w:val="NoSpacing"/>
        <w:jc w:val="right"/>
        <w:rPr>
          <w:rFonts w:eastAsia="Times New Roman"/>
          <w:b/>
          <w:i/>
          <w:color w:val="222222"/>
        </w:rPr>
      </w:pPr>
      <w:r>
        <w:rPr>
          <w:b/>
          <w:i/>
          <w:lang w:val="sr-Cyrl-RS"/>
        </w:rPr>
        <w:t>Кабинет</w:t>
      </w:r>
      <w:r w:rsidR="00EC4AC0" w:rsidRPr="004F0DEA">
        <w:rPr>
          <w:b/>
          <w:i/>
          <w:lang w:val="sr-Cyrl-RS"/>
        </w:rPr>
        <w:t xml:space="preserve"> </w:t>
      </w:r>
      <w:r>
        <w:rPr>
          <w:b/>
          <w:i/>
          <w:lang w:val="sr-Cyrl-RS"/>
        </w:rPr>
        <w:t>градоначелника</w:t>
      </w:r>
      <w:r w:rsidR="00EC4AC0" w:rsidRPr="004F0DEA">
        <w:rPr>
          <w:b/>
          <w:i/>
          <w:lang w:val="sr-Cyrl-RS"/>
        </w:rPr>
        <w:t xml:space="preserve"> </w:t>
      </w:r>
      <w:r>
        <w:rPr>
          <w:b/>
          <w:i/>
          <w:lang w:val="sr-Cyrl-RS"/>
        </w:rPr>
        <w:t>Приједора</w:t>
      </w:r>
    </w:p>
    <w:p w14:paraId="2B404F8D" w14:textId="77777777" w:rsidR="00445FEB" w:rsidRPr="00EC4AC0" w:rsidRDefault="00445FEB" w:rsidP="004F0DEA">
      <w:pPr>
        <w:pStyle w:val="NoSpacing"/>
        <w:rPr>
          <w:rFonts w:eastAsia="Times New Roman"/>
          <w:lang w:val="sr-Cyrl-BA"/>
        </w:rPr>
      </w:pPr>
    </w:p>
    <w:sectPr w:rsidR="00445FEB" w:rsidRPr="00EC4AC0" w:rsidSect="00500D00">
      <w:headerReference w:type="default" r:id="rId7"/>
      <w:headerReference w:type="first" r:id="rId8"/>
      <w:pgSz w:w="11906" w:h="16838" w:code="9"/>
      <w:pgMar w:top="1418" w:right="1021" w:bottom="284" w:left="102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2E4997" w14:textId="77777777" w:rsidR="006E6AC0" w:rsidRDefault="006E6AC0" w:rsidP="005A0D7F">
      <w:pPr>
        <w:spacing w:after="0" w:line="240" w:lineRule="auto"/>
      </w:pPr>
      <w:r>
        <w:separator/>
      </w:r>
    </w:p>
  </w:endnote>
  <w:endnote w:type="continuationSeparator" w:id="0">
    <w:p w14:paraId="797870FF" w14:textId="77777777" w:rsidR="006E6AC0" w:rsidRDefault="006E6AC0" w:rsidP="005A0D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arlow Solid Italic">
    <w:panose1 w:val="04030604020F02020D02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6CDECC" w14:textId="77777777" w:rsidR="006E6AC0" w:rsidRDefault="006E6AC0" w:rsidP="005A0D7F">
      <w:pPr>
        <w:spacing w:after="0" w:line="240" w:lineRule="auto"/>
      </w:pPr>
      <w:r>
        <w:separator/>
      </w:r>
    </w:p>
  </w:footnote>
  <w:footnote w:type="continuationSeparator" w:id="0">
    <w:p w14:paraId="5CB32893" w14:textId="77777777" w:rsidR="006E6AC0" w:rsidRDefault="006E6AC0" w:rsidP="005A0D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404F92" w14:textId="77777777" w:rsidR="00695EC1" w:rsidRDefault="00695EC1" w:rsidP="005A0D7F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404F93" w14:textId="77777777" w:rsidR="00695EC1" w:rsidRDefault="00695EC1" w:rsidP="00D2491D">
    <w:pPr>
      <w:pStyle w:val="Header"/>
      <w:jc w:val="center"/>
    </w:pPr>
    <w:r>
      <w:rPr>
        <w:noProof/>
        <w:lang w:eastAsia="sr-Latn-RS"/>
      </w:rPr>
      <w:drawing>
        <wp:inline distT="0" distB="0" distL="0" distR="0" wp14:anchorId="2B404F94" wp14:editId="2B404F95">
          <wp:extent cx="5755123" cy="926672"/>
          <wp:effectExtent l="0" t="0" r="0" b="6985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abinet gradonacelnik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5123" cy="92667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73DB5"/>
    <w:multiLevelType w:val="hybridMultilevel"/>
    <w:tmpl w:val="0DB09464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" w15:restartNumberingAfterBreak="0">
    <w:nsid w:val="067C742F"/>
    <w:multiLevelType w:val="hybridMultilevel"/>
    <w:tmpl w:val="CDD01B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C55BEF"/>
    <w:multiLevelType w:val="hybridMultilevel"/>
    <w:tmpl w:val="9C68AAEA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0B4C08F6"/>
    <w:multiLevelType w:val="hybridMultilevel"/>
    <w:tmpl w:val="09B48B0E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4" w15:restartNumberingAfterBreak="0">
    <w:nsid w:val="10FB2638"/>
    <w:multiLevelType w:val="hybridMultilevel"/>
    <w:tmpl w:val="72DCC57C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5" w15:restartNumberingAfterBreak="0">
    <w:nsid w:val="1129045B"/>
    <w:multiLevelType w:val="hybridMultilevel"/>
    <w:tmpl w:val="E0D4DA8C"/>
    <w:lvl w:ilvl="0" w:tplc="241A000F">
      <w:start w:val="1"/>
      <w:numFmt w:val="decimal"/>
      <w:lvlText w:val="%1."/>
      <w:lvlJc w:val="left"/>
      <w:pPr>
        <w:ind w:left="2844" w:hanging="360"/>
      </w:pPr>
    </w:lvl>
    <w:lvl w:ilvl="1" w:tplc="241A0019">
      <w:start w:val="1"/>
      <w:numFmt w:val="lowerLetter"/>
      <w:lvlText w:val="%2."/>
      <w:lvlJc w:val="left"/>
      <w:pPr>
        <w:ind w:left="3564" w:hanging="360"/>
      </w:pPr>
    </w:lvl>
    <w:lvl w:ilvl="2" w:tplc="241A001B">
      <w:start w:val="1"/>
      <w:numFmt w:val="lowerRoman"/>
      <w:lvlText w:val="%3."/>
      <w:lvlJc w:val="right"/>
      <w:pPr>
        <w:ind w:left="4284" w:hanging="180"/>
      </w:pPr>
    </w:lvl>
    <w:lvl w:ilvl="3" w:tplc="241A000F">
      <w:start w:val="1"/>
      <w:numFmt w:val="decimal"/>
      <w:lvlText w:val="%4."/>
      <w:lvlJc w:val="left"/>
      <w:pPr>
        <w:ind w:left="5004" w:hanging="360"/>
      </w:pPr>
    </w:lvl>
    <w:lvl w:ilvl="4" w:tplc="241A0019">
      <w:start w:val="1"/>
      <w:numFmt w:val="lowerLetter"/>
      <w:lvlText w:val="%5."/>
      <w:lvlJc w:val="left"/>
      <w:pPr>
        <w:ind w:left="5724" w:hanging="360"/>
      </w:pPr>
    </w:lvl>
    <w:lvl w:ilvl="5" w:tplc="241A001B">
      <w:start w:val="1"/>
      <w:numFmt w:val="lowerRoman"/>
      <w:lvlText w:val="%6."/>
      <w:lvlJc w:val="right"/>
      <w:pPr>
        <w:ind w:left="6444" w:hanging="180"/>
      </w:pPr>
    </w:lvl>
    <w:lvl w:ilvl="6" w:tplc="241A000F">
      <w:start w:val="1"/>
      <w:numFmt w:val="decimal"/>
      <w:lvlText w:val="%7."/>
      <w:lvlJc w:val="left"/>
      <w:pPr>
        <w:ind w:left="7164" w:hanging="360"/>
      </w:pPr>
    </w:lvl>
    <w:lvl w:ilvl="7" w:tplc="241A0019">
      <w:start w:val="1"/>
      <w:numFmt w:val="lowerLetter"/>
      <w:lvlText w:val="%8."/>
      <w:lvlJc w:val="left"/>
      <w:pPr>
        <w:ind w:left="7884" w:hanging="360"/>
      </w:pPr>
    </w:lvl>
    <w:lvl w:ilvl="8" w:tplc="241A001B">
      <w:start w:val="1"/>
      <w:numFmt w:val="lowerRoman"/>
      <w:lvlText w:val="%9."/>
      <w:lvlJc w:val="right"/>
      <w:pPr>
        <w:ind w:left="8604" w:hanging="180"/>
      </w:pPr>
    </w:lvl>
  </w:abstractNum>
  <w:abstractNum w:abstractNumId="6" w15:restartNumberingAfterBreak="0">
    <w:nsid w:val="16183EC9"/>
    <w:multiLevelType w:val="hybridMultilevel"/>
    <w:tmpl w:val="96EA3518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7" w15:restartNumberingAfterBreak="0">
    <w:nsid w:val="266106B2"/>
    <w:multiLevelType w:val="hybridMultilevel"/>
    <w:tmpl w:val="0F5C88EE"/>
    <w:lvl w:ilvl="0" w:tplc="833032BE">
      <w:numFmt w:val="bullet"/>
      <w:lvlText w:val="-"/>
      <w:lvlJc w:val="left"/>
      <w:pPr>
        <w:ind w:left="1770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8" w15:restartNumberingAfterBreak="0">
    <w:nsid w:val="2A577538"/>
    <w:multiLevelType w:val="hybridMultilevel"/>
    <w:tmpl w:val="5E64B0EE"/>
    <w:lvl w:ilvl="0" w:tplc="6EBCC47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4E3FDF"/>
    <w:multiLevelType w:val="hybridMultilevel"/>
    <w:tmpl w:val="D540B93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A880AC3"/>
    <w:multiLevelType w:val="hybridMultilevel"/>
    <w:tmpl w:val="B5202316"/>
    <w:lvl w:ilvl="0" w:tplc="213411D2">
      <w:numFmt w:val="bullet"/>
      <w:lvlText w:val="-"/>
      <w:lvlJc w:val="left"/>
      <w:pPr>
        <w:ind w:left="1068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 w15:restartNumberingAfterBreak="0">
    <w:nsid w:val="4D3C2AC7"/>
    <w:multiLevelType w:val="hybridMultilevel"/>
    <w:tmpl w:val="BEAA17CC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12" w15:restartNumberingAfterBreak="0">
    <w:nsid w:val="53FF30B6"/>
    <w:multiLevelType w:val="hybridMultilevel"/>
    <w:tmpl w:val="D8BE6E7A"/>
    <w:lvl w:ilvl="0" w:tplc="241A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54C831A3"/>
    <w:multiLevelType w:val="hybridMultilevel"/>
    <w:tmpl w:val="DD3E24EC"/>
    <w:lvl w:ilvl="0" w:tplc="2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4" w15:restartNumberingAfterBreak="0">
    <w:nsid w:val="5A2D4AD1"/>
    <w:multiLevelType w:val="hybridMultilevel"/>
    <w:tmpl w:val="455EA970"/>
    <w:lvl w:ilvl="0" w:tplc="16E6FD34">
      <w:start w:val="1"/>
      <w:numFmt w:val="decimal"/>
      <w:lvlText w:val="%1."/>
      <w:lvlJc w:val="left"/>
      <w:pPr>
        <w:ind w:left="1080" w:hanging="360"/>
      </w:pPr>
      <w:rPr>
        <w:rFonts w:cstheme="minorHAnsi" w:hint="default"/>
        <w:b w:val="0"/>
      </w:rPr>
    </w:lvl>
    <w:lvl w:ilvl="1" w:tplc="241A0019" w:tentative="1">
      <w:start w:val="1"/>
      <w:numFmt w:val="lowerLetter"/>
      <w:lvlText w:val="%2."/>
      <w:lvlJc w:val="left"/>
      <w:pPr>
        <w:ind w:left="1800" w:hanging="360"/>
      </w:pPr>
    </w:lvl>
    <w:lvl w:ilvl="2" w:tplc="241A001B" w:tentative="1">
      <w:start w:val="1"/>
      <w:numFmt w:val="lowerRoman"/>
      <w:lvlText w:val="%3."/>
      <w:lvlJc w:val="right"/>
      <w:pPr>
        <w:ind w:left="2520" w:hanging="180"/>
      </w:pPr>
    </w:lvl>
    <w:lvl w:ilvl="3" w:tplc="241A000F" w:tentative="1">
      <w:start w:val="1"/>
      <w:numFmt w:val="decimal"/>
      <w:lvlText w:val="%4."/>
      <w:lvlJc w:val="left"/>
      <w:pPr>
        <w:ind w:left="3240" w:hanging="360"/>
      </w:pPr>
    </w:lvl>
    <w:lvl w:ilvl="4" w:tplc="241A0019" w:tentative="1">
      <w:start w:val="1"/>
      <w:numFmt w:val="lowerLetter"/>
      <w:lvlText w:val="%5."/>
      <w:lvlJc w:val="left"/>
      <w:pPr>
        <w:ind w:left="3960" w:hanging="360"/>
      </w:pPr>
    </w:lvl>
    <w:lvl w:ilvl="5" w:tplc="241A001B" w:tentative="1">
      <w:start w:val="1"/>
      <w:numFmt w:val="lowerRoman"/>
      <w:lvlText w:val="%6."/>
      <w:lvlJc w:val="right"/>
      <w:pPr>
        <w:ind w:left="4680" w:hanging="180"/>
      </w:pPr>
    </w:lvl>
    <w:lvl w:ilvl="6" w:tplc="241A000F" w:tentative="1">
      <w:start w:val="1"/>
      <w:numFmt w:val="decimal"/>
      <w:lvlText w:val="%7."/>
      <w:lvlJc w:val="left"/>
      <w:pPr>
        <w:ind w:left="5400" w:hanging="360"/>
      </w:pPr>
    </w:lvl>
    <w:lvl w:ilvl="7" w:tplc="241A0019" w:tentative="1">
      <w:start w:val="1"/>
      <w:numFmt w:val="lowerLetter"/>
      <w:lvlText w:val="%8."/>
      <w:lvlJc w:val="left"/>
      <w:pPr>
        <w:ind w:left="6120" w:hanging="360"/>
      </w:pPr>
    </w:lvl>
    <w:lvl w:ilvl="8" w:tplc="2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2883730"/>
    <w:multiLevelType w:val="hybridMultilevel"/>
    <w:tmpl w:val="4F98E516"/>
    <w:lvl w:ilvl="0" w:tplc="A3F2E46A">
      <w:numFmt w:val="bullet"/>
      <w:lvlText w:val="-"/>
      <w:lvlJc w:val="left"/>
      <w:pPr>
        <w:ind w:left="183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25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90" w:hanging="360"/>
      </w:pPr>
      <w:rPr>
        <w:rFonts w:ascii="Wingdings" w:hAnsi="Wingdings" w:hint="default"/>
      </w:rPr>
    </w:lvl>
  </w:abstractNum>
  <w:abstractNum w:abstractNumId="16" w15:restartNumberingAfterBreak="0">
    <w:nsid w:val="629E0073"/>
    <w:multiLevelType w:val="multilevel"/>
    <w:tmpl w:val="E9B2F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8FF5996"/>
    <w:multiLevelType w:val="hybridMultilevel"/>
    <w:tmpl w:val="B88C4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BE62493"/>
    <w:multiLevelType w:val="hybridMultilevel"/>
    <w:tmpl w:val="0AF0F8BE"/>
    <w:lvl w:ilvl="0" w:tplc="3D288886">
      <w:start w:val="9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6C3D2ADC"/>
    <w:multiLevelType w:val="hybridMultilevel"/>
    <w:tmpl w:val="023C0F5C"/>
    <w:lvl w:ilvl="0" w:tplc="241A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241A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6CCA51C1"/>
    <w:multiLevelType w:val="hybridMultilevel"/>
    <w:tmpl w:val="411AFA38"/>
    <w:lvl w:ilvl="0" w:tplc="C5D0565A">
      <w:start w:val="10"/>
      <w:numFmt w:val="bullet"/>
      <w:lvlText w:val="-"/>
      <w:lvlJc w:val="left"/>
      <w:pPr>
        <w:ind w:left="12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1" w15:restartNumberingAfterBreak="0">
    <w:nsid w:val="7DE80597"/>
    <w:multiLevelType w:val="hybridMultilevel"/>
    <w:tmpl w:val="2B249388"/>
    <w:lvl w:ilvl="0" w:tplc="241A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22" w15:restartNumberingAfterBreak="0">
    <w:nsid w:val="7E0E41DC"/>
    <w:multiLevelType w:val="hybridMultilevel"/>
    <w:tmpl w:val="65ECACD6"/>
    <w:lvl w:ilvl="0" w:tplc="54B28980">
      <w:start w:val="12"/>
      <w:numFmt w:val="bullet"/>
      <w:lvlText w:val="-"/>
      <w:lvlJc w:val="left"/>
      <w:pPr>
        <w:ind w:left="1068" w:hanging="360"/>
      </w:pPr>
      <w:rPr>
        <w:rFonts w:ascii="Harlow Solid Italic" w:eastAsiaTheme="minorHAnsi" w:hAnsi="Harlow Solid Italic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2"/>
  </w:num>
  <w:num w:numId="3">
    <w:abstractNumId w:val="10"/>
  </w:num>
  <w:num w:numId="4">
    <w:abstractNumId w:val="6"/>
  </w:num>
  <w:num w:numId="5">
    <w:abstractNumId w:val="4"/>
  </w:num>
  <w:num w:numId="6">
    <w:abstractNumId w:val="21"/>
  </w:num>
  <w:num w:numId="7">
    <w:abstractNumId w:val="3"/>
  </w:num>
  <w:num w:numId="8">
    <w:abstractNumId w:val="11"/>
  </w:num>
  <w:num w:numId="9">
    <w:abstractNumId w:val="8"/>
  </w:num>
  <w:num w:numId="10">
    <w:abstractNumId w:val="0"/>
  </w:num>
  <w:num w:numId="11">
    <w:abstractNumId w:val="13"/>
  </w:num>
  <w:num w:numId="12">
    <w:abstractNumId w:val="18"/>
  </w:num>
  <w:num w:numId="13">
    <w:abstractNumId w:val="22"/>
  </w:num>
  <w:num w:numId="14">
    <w:abstractNumId w:val="2"/>
  </w:num>
  <w:num w:numId="15">
    <w:abstractNumId w:val="14"/>
  </w:num>
  <w:num w:numId="16">
    <w:abstractNumId w:val="7"/>
  </w:num>
  <w:num w:numId="17">
    <w:abstractNumId w:val="20"/>
  </w:num>
  <w:num w:numId="18">
    <w:abstractNumId w:val="17"/>
  </w:num>
  <w:num w:numId="19">
    <w:abstractNumId w:val="15"/>
  </w:num>
  <w:num w:numId="20">
    <w:abstractNumId w:val="16"/>
  </w:num>
  <w:num w:numId="21">
    <w:abstractNumId w:val="1"/>
  </w:num>
  <w:num w:numId="2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9D5"/>
    <w:rsid w:val="00001E23"/>
    <w:rsid w:val="00003986"/>
    <w:rsid w:val="00003F4C"/>
    <w:rsid w:val="000071C0"/>
    <w:rsid w:val="0001169E"/>
    <w:rsid w:val="000162CA"/>
    <w:rsid w:val="00017B84"/>
    <w:rsid w:val="00027F76"/>
    <w:rsid w:val="00032D9F"/>
    <w:rsid w:val="00033A3A"/>
    <w:rsid w:val="000470C4"/>
    <w:rsid w:val="00047101"/>
    <w:rsid w:val="0005018B"/>
    <w:rsid w:val="00050F3A"/>
    <w:rsid w:val="00053C20"/>
    <w:rsid w:val="00062CD7"/>
    <w:rsid w:val="00066066"/>
    <w:rsid w:val="0006748B"/>
    <w:rsid w:val="0007135D"/>
    <w:rsid w:val="00071640"/>
    <w:rsid w:val="00091706"/>
    <w:rsid w:val="000957C2"/>
    <w:rsid w:val="000A3FCF"/>
    <w:rsid w:val="000A4F50"/>
    <w:rsid w:val="000A7772"/>
    <w:rsid w:val="000B5053"/>
    <w:rsid w:val="000C01BF"/>
    <w:rsid w:val="000C08F9"/>
    <w:rsid w:val="000C393D"/>
    <w:rsid w:val="000C6966"/>
    <w:rsid w:val="000D6BF1"/>
    <w:rsid w:val="000D6E11"/>
    <w:rsid w:val="000E035A"/>
    <w:rsid w:val="000E2E0A"/>
    <w:rsid w:val="000E4A05"/>
    <w:rsid w:val="000F30FE"/>
    <w:rsid w:val="000F377C"/>
    <w:rsid w:val="00101B6B"/>
    <w:rsid w:val="0010230A"/>
    <w:rsid w:val="00106961"/>
    <w:rsid w:val="00116057"/>
    <w:rsid w:val="001167D5"/>
    <w:rsid w:val="00120F50"/>
    <w:rsid w:val="00120F71"/>
    <w:rsid w:val="0012224A"/>
    <w:rsid w:val="00122C21"/>
    <w:rsid w:val="0012793C"/>
    <w:rsid w:val="001300BD"/>
    <w:rsid w:val="00134B80"/>
    <w:rsid w:val="0013590C"/>
    <w:rsid w:val="001375E5"/>
    <w:rsid w:val="001409E2"/>
    <w:rsid w:val="00152068"/>
    <w:rsid w:val="00153B94"/>
    <w:rsid w:val="0015651A"/>
    <w:rsid w:val="00164B5F"/>
    <w:rsid w:val="00170EEA"/>
    <w:rsid w:val="00172E96"/>
    <w:rsid w:val="001762F9"/>
    <w:rsid w:val="00176DF5"/>
    <w:rsid w:val="0017707B"/>
    <w:rsid w:val="0017790B"/>
    <w:rsid w:val="001826C0"/>
    <w:rsid w:val="00183248"/>
    <w:rsid w:val="00185D4D"/>
    <w:rsid w:val="00185E61"/>
    <w:rsid w:val="00186915"/>
    <w:rsid w:val="00186CC1"/>
    <w:rsid w:val="00186E7A"/>
    <w:rsid w:val="00192138"/>
    <w:rsid w:val="001928B5"/>
    <w:rsid w:val="00193AB9"/>
    <w:rsid w:val="001968D7"/>
    <w:rsid w:val="001A26C6"/>
    <w:rsid w:val="001A5152"/>
    <w:rsid w:val="001A556E"/>
    <w:rsid w:val="001B0605"/>
    <w:rsid w:val="001B1950"/>
    <w:rsid w:val="001B1C57"/>
    <w:rsid w:val="001B2745"/>
    <w:rsid w:val="001B3829"/>
    <w:rsid w:val="001B3FD1"/>
    <w:rsid w:val="001B4254"/>
    <w:rsid w:val="001B5557"/>
    <w:rsid w:val="001C232D"/>
    <w:rsid w:val="001D0443"/>
    <w:rsid w:val="001D2A8A"/>
    <w:rsid w:val="001D4186"/>
    <w:rsid w:val="001E3ED9"/>
    <w:rsid w:val="001E433A"/>
    <w:rsid w:val="001E6B3F"/>
    <w:rsid w:val="001F048A"/>
    <w:rsid w:val="001F3440"/>
    <w:rsid w:val="001F4349"/>
    <w:rsid w:val="001F5438"/>
    <w:rsid w:val="00200FD5"/>
    <w:rsid w:val="002024E2"/>
    <w:rsid w:val="00205761"/>
    <w:rsid w:val="002156C3"/>
    <w:rsid w:val="0022584A"/>
    <w:rsid w:val="00225D85"/>
    <w:rsid w:val="00227B8B"/>
    <w:rsid w:val="00231782"/>
    <w:rsid w:val="00234156"/>
    <w:rsid w:val="0023476C"/>
    <w:rsid w:val="00236946"/>
    <w:rsid w:val="002414A2"/>
    <w:rsid w:val="00241593"/>
    <w:rsid w:val="00244713"/>
    <w:rsid w:val="00247A0E"/>
    <w:rsid w:val="00251901"/>
    <w:rsid w:val="00253C95"/>
    <w:rsid w:val="00263B56"/>
    <w:rsid w:val="00264856"/>
    <w:rsid w:val="0026527E"/>
    <w:rsid w:val="002662C0"/>
    <w:rsid w:val="002706EE"/>
    <w:rsid w:val="00271D4E"/>
    <w:rsid w:val="00272B40"/>
    <w:rsid w:val="00273B21"/>
    <w:rsid w:val="00275678"/>
    <w:rsid w:val="002812D9"/>
    <w:rsid w:val="002845A1"/>
    <w:rsid w:val="0028565C"/>
    <w:rsid w:val="002864FB"/>
    <w:rsid w:val="00293AE6"/>
    <w:rsid w:val="00294FE2"/>
    <w:rsid w:val="00295272"/>
    <w:rsid w:val="002A0308"/>
    <w:rsid w:val="002A03AC"/>
    <w:rsid w:val="002A0681"/>
    <w:rsid w:val="002A49C1"/>
    <w:rsid w:val="002B4EE1"/>
    <w:rsid w:val="002B745D"/>
    <w:rsid w:val="002C4E93"/>
    <w:rsid w:val="002D014A"/>
    <w:rsid w:val="002D1D05"/>
    <w:rsid w:val="002D2B9B"/>
    <w:rsid w:val="002D4B21"/>
    <w:rsid w:val="002D4C93"/>
    <w:rsid w:val="002D55DE"/>
    <w:rsid w:val="002E018D"/>
    <w:rsid w:val="002F08B0"/>
    <w:rsid w:val="002F1E49"/>
    <w:rsid w:val="0030149E"/>
    <w:rsid w:val="003064A9"/>
    <w:rsid w:val="00307035"/>
    <w:rsid w:val="003102B9"/>
    <w:rsid w:val="003213F5"/>
    <w:rsid w:val="003228A8"/>
    <w:rsid w:val="00323D74"/>
    <w:rsid w:val="0032723E"/>
    <w:rsid w:val="0033245D"/>
    <w:rsid w:val="00333F54"/>
    <w:rsid w:val="003356D7"/>
    <w:rsid w:val="0033674F"/>
    <w:rsid w:val="00337A79"/>
    <w:rsid w:val="003404B5"/>
    <w:rsid w:val="00343A97"/>
    <w:rsid w:val="00344D93"/>
    <w:rsid w:val="0034726B"/>
    <w:rsid w:val="00351EEF"/>
    <w:rsid w:val="00353C9B"/>
    <w:rsid w:val="00354738"/>
    <w:rsid w:val="00361E8A"/>
    <w:rsid w:val="00363954"/>
    <w:rsid w:val="00365F21"/>
    <w:rsid w:val="003674B8"/>
    <w:rsid w:val="00380AA4"/>
    <w:rsid w:val="003812F7"/>
    <w:rsid w:val="00381DE8"/>
    <w:rsid w:val="00384131"/>
    <w:rsid w:val="00387EAC"/>
    <w:rsid w:val="00393482"/>
    <w:rsid w:val="00393794"/>
    <w:rsid w:val="0039628E"/>
    <w:rsid w:val="003A0764"/>
    <w:rsid w:val="003A3FF7"/>
    <w:rsid w:val="003A4BD1"/>
    <w:rsid w:val="003C14B6"/>
    <w:rsid w:val="003C2C0B"/>
    <w:rsid w:val="003C4B21"/>
    <w:rsid w:val="003C6AA5"/>
    <w:rsid w:val="003C75D9"/>
    <w:rsid w:val="003D02FA"/>
    <w:rsid w:val="003D155B"/>
    <w:rsid w:val="003D389C"/>
    <w:rsid w:val="003D4D52"/>
    <w:rsid w:val="003D7D6E"/>
    <w:rsid w:val="003E08A1"/>
    <w:rsid w:val="003E09D5"/>
    <w:rsid w:val="003E4EC9"/>
    <w:rsid w:val="003E78D0"/>
    <w:rsid w:val="003F1E04"/>
    <w:rsid w:val="003F2AE3"/>
    <w:rsid w:val="003F31FE"/>
    <w:rsid w:val="003F3C71"/>
    <w:rsid w:val="003F79E6"/>
    <w:rsid w:val="00400E3A"/>
    <w:rsid w:val="00400E6B"/>
    <w:rsid w:val="00407495"/>
    <w:rsid w:val="00411E18"/>
    <w:rsid w:val="00416E4E"/>
    <w:rsid w:val="00417C89"/>
    <w:rsid w:val="00420AA6"/>
    <w:rsid w:val="00421E1D"/>
    <w:rsid w:val="00422808"/>
    <w:rsid w:val="0042717B"/>
    <w:rsid w:val="00427D5A"/>
    <w:rsid w:val="00432C26"/>
    <w:rsid w:val="00435509"/>
    <w:rsid w:val="004421B3"/>
    <w:rsid w:val="00444143"/>
    <w:rsid w:val="004441B6"/>
    <w:rsid w:val="00445FEB"/>
    <w:rsid w:val="004462B8"/>
    <w:rsid w:val="00447044"/>
    <w:rsid w:val="004635D4"/>
    <w:rsid w:val="00470242"/>
    <w:rsid w:val="00472800"/>
    <w:rsid w:val="0047493C"/>
    <w:rsid w:val="00475530"/>
    <w:rsid w:val="00476222"/>
    <w:rsid w:val="00480CA0"/>
    <w:rsid w:val="00483857"/>
    <w:rsid w:val="00484888"/>
    <w:rsid w:val="00484D2E"/>
    <w:rsid w:val="00486173"/>
    <w:rsid w:val="00491CF9"/>
    <w:rsid w:val="004944EF"/>
    <w:rsid w:val="0049628F"/>
    <w:rsid w:val="004A6234"/>
    <w:rsid w:val="004A7705"/>
    <w:rsid w:val="004B097B"/>
    <w:rsid w:val="004B5F56"/>
    <w:rsid w:val="004B60FC"/>
    <w:rsid w:val="004B6CF7"/>
    <w:rsid w:val="004C59CE"/>
    <w:rsid w:val="004D1348"/>
    <w:rsid w:val="004D18DA"/>
    <w:rsid w:val="004D4986"/>
    <w:rsid w:val="004D5073"/>
    <w:rsid w:val="004D6CF0"/>
    <w:rsid w:val="004E6876"/>
    <w:rsid w:val="004E6D9F"/>
    <w:rsid w:val="004E7583"/>
    <w:rsid w:val="004F0DEA"/>
    <w:rsid w:val="004F66DD"/>
    <w:rsid w:val="00500D00"/>
    <w:rsid w:val="005035AF"/>
    <w:rsid w:val="00505B48"/>
    <w:rsid w:val="00507620"/>
    <w:rsid w:val="00510751"/>
    <w:rsid w:val="00510A89"/>
    <w:rsid w:val="0052660E"/>
    <w:rsid w:val="00531B5E"/>
    <w:rsid w:val="00551F3D"/>
    <w:rsid w:val="005521E4"/>
    <w:rsid w:val="00555705"/>
    <w:rsid w:val="0055631D"/>
    <w:rsid w:val="0056190F"/>
    <w:rsid w:val="00561DB4"/>
    <w:rsid w:val="005633A9"/>
    <w:rsid w:val="00565583"/>
    <w:rsid w:val="005676E3"/>
    <w:rsid w:val="005749E9"/>
    <w:rsid w:val="00577F3B"/>
    <w:rsid w:val="005824FA"/>
    <w:rsid w:val="005833D1"/>
    <w:rsid w:val="00585FEE"/>
    <w:rsid w:val="00586AAD"/>
    <w:rsid w:val="00593FA4"/>
    <w:rsid w:val="00595AA9"/>
    <w:rsid w:val="00597356"/>
    <w:rsid w:val="005A0784"/>
    <w:rsid w:val="005A0D7F"/>
    <w:rsid w:val="005A2958"/>
    <w:rsid w:val="005B0B56"/>
    <w:rsid w:val="005B15C6"/>
    <w:rsid w:val="005C5979"/>
    <w:rsid w:val="005C6411"/>
    <w:rsid w:val="005C6C57"/>
    <w:rsid w:val="005D0729"/>
    <w:rsid w:val="005D326A"/>
    <w:rsid w:val="005D4874"/>
    <w:rsid w:val="005E2D8B"/>
    <w:rsid w:val="005E5455"/>
    <w:rsid w:val="005F16B0"/>
    <w:rsid w:val="005F6144"/>
    <w:rsid w:val="005F796B"/>
    <w:rsid w:val="006040D0"/>
    <w:rsid w:val="00605C4C"/>
    <w:rsid w:val="00610958"/>
    <w:rsid w:val="00610DD4"/>
    <w:rsid w:val="0061337B"/>
    <w:rsid w:val="006148BB"/>
    <w:rsid w:val="006215B6"/>
    <w:rsid w:val="00621C67"/>
    <w:rsid w:val="00622B41"/>
    <w:rsid w:val="006245B5"/>
    <w:rsid w:val="006249C0"/>
    <w:rsid w:val="00626424"/>
    <w:rsid w:val="00626BA3"/>
    <w:rsid w:val="00627A2D"/>
    <w:rsid w:val="0063041C"/>
    <w:rsid w:val="006316B7"/>
    <w:rsid w:val="006425FE"/>
    <w:rsid w:val="006518A8"/>
    <w:rsid w:val="00655046"/>
    <w:rsid w:val="00661163"/>
    <w:rsid w:val="00664363"/>
    <w:rsid w:val="006647A6"/>
    <w:rsid w:val="006671D1"/>
    <w:rsid w:val="00667E03"/>
    <w:rsid w:val="006700CC"/>
    <w:rsid w:val="006708DC"/>
    <w:rsid w:val="00672F34"/>
    <w:rsid w:val="00673DE0"/>
    <w:rsid w:val="00684568"/>
    <w:rsid w:val="00691526"/>
    <w:rsid w:val="0069370A"/>
    <w:rsid w:val="00695EC1"/>
    <w:rsid w:val="006A2E25"/>
    <w:rsid w:val="006A60C8"/>
    <w:rsid w:val="006B4978"/>
    <w:rsid w:val="006B7024"/>
    <w:rsid w:val="006C0CE7"/>
    <w:rsid w:val="006C1809"/>
    <w:rsid w:val="006C3F74"/>
    <w:rsid w:val="006C47EE"/>
    <w:rsid w:val="006D00F2"/>
    <w:rsid w:val="006D127E"/>
    <w:rsid w:val="006D1BC4"/>
    <w:rsid w:val="006D388E"/>
    <w:rsid w:val="006D4C16"/>
    <w:rsid w:val="006D7337"/>
    <w:rsid w:val="006E1043"/>
    <w:rsid w:val="006E1AA6"/>
    <w:rsid w:val="006E23B3"/>
    <w:rsid w:val="006E6AC0"/>
    <w:rsid w:val="006F3054"/>
    <w:rsid w:val="006F3EE3"/>
    <w:rsid w:val="006F6422"/>
    <w:rsid w:val="006F72F3"/>
    <w:rsid w:val="00702D95"/>
    <w:rsid w:val="0070625B"/>
    <w:rsid w:val="0070685D"/>
    <w:rsid w:val="007106FF"/>
    <w:rsid w:val="00721EC8"/>
    <w:rsid w:val="0073220A"/>
    <w:rsid w:val="007326D2"/>
    <w:rsid w:val="00732E89"/>
    <w:rsid w:val="0073339F"/>
    <w:rsid w:val="00750485"/>
    <w:rsid w:val="00750495"/>
    <w:rsid w:val="007517FC"/>
    <w:rsid w:val="00753BC9"/>
    <w:rsid w:val="00753E10"/>
    <w:rsid w:val="00754D19"/>
    <w:rsid w:val="007579F5"/>
    <w:rsid w:val="007676CA"/>
    <w:rsid w:val="00771538"/>
    <w:rsid w:val="0077359C"/>
    <w:rsid w:val="00780BA3"/>
    <w:rsid w:val="00784204"/>
    <w:rsid w:val="007924EF"/>
    <w:rsid w:val="00792E8E"/>
    <w:rsid w:val="007939DB"/>
    <w:rsid w:val="00794C3B"/>
    <w:rsid w:val="00795CAD"/>
    <w:rsid w:val="007967BA"/>
    <w:rsid w:val="007A0FF4"/>
    <w:rsid w:val="007A2716"/>
    <w:rsid w:val="007B26A0"/>
    <w:rsid w:val="007B301D"/>
    <w:rsid w:val="007B611C"/>
    <w:rsid w:val="007B7D13"/>
    <w:rsid w:val="007C0677"/>
    <w:rsid w:val="007C400D"/>
    <w:rsid w:val="007C4F97"/>
    <w:rsid w:val="007C6973"/>
    <w:rsid w:val="007C7CA4"/>
    <w:rsid w:val="007E188D"/>
    <w:rsid w:val="007E4494"/>
    <w:rsid w:val="007E629D"/>
    <w:rsid w:val="007E6343"/>
    <w:rsid w:val="007F5283"/>
    <w:rsid w:val="007F5ECA"/>
    <w:rsid w:val="0080372B"/>
    <w:rsid w:val="0080409B"/>
    <w:rsid w:val="0081112A"/>
    <w:rsid w:val="0081666C"/>
    <w:rsid w:val="00821A50"/>
    <w:rsid w:val="008247CC"/>
    <w:rsid w:val="00827A70"/>
    <w:rsid w:val="00831960"/>
    <w:rsid w:val="00831E32"/>
    <w:rsid w:val="00832A25"/>
    <w:rsid w:val="00834A48"/>
    <w:rsid w:val="0083740F"/>
    <w:rsid w:val="0084472C"/>
    <w:rsid w:val="00844E71"/>
    <w:rsid w:val="0084538C"/>
    <w:rsid w:val="00850134"/>
    <w:rsid w:val="00851294"/>
    <w:rsid w:val="00853046"/>
    <w:rsid w:val="00853F75"/>
    <w:rsid w:val="008677AE"/>
    <w:rsid w:val="00874E6A"/>
    <w:rsid w:val="00874F7D"/>
    <w:rsid w:val="0087708B"/>
    <w:rsid w:val="00891179"/>
    <w:rsid w:val="00891BEA"/>
    <w:rsid w:val="00893D51"/>
    <w:rsid w:val="0089479D"/>
    <w:rsid w:val="008976A2"/>
    <w:rsid w:val="008A10DE"/>
    <w:rsid w:val="008A1971"/>
    <w:rsid w:val="008A2B1C"/>
    <w:rsid w:val="008A2C32"/>
    <w:rsid w:val="008B1DDB"/>
    <w:rsid w:val="008B27EF"/>
    <w:rsid w:val="008B3261"/>
    <w:rsid w:val="008B3E13"/>
    <w:rsid w:val="008C269F"/>
    <w:rsid w:val="008C6A9A"/>
    <w:rsid w:val="008D4F7E"/>
    <w:rsid w:val="008D740D"/>
    <w:rsid w:val="008E04BE"/>
    <w:rsid w:val="008E052C"/>
    <w:rsid w:val="008E1DFC"/>
    <w:rsid w:val="008E2389"/>
    <w:rsid w:val="008E31D3"/>
    <w:rsid w:val="008E6CBA"/>
    <w:rsid w:val="008F106F"/>
    <w:rsid w:val="008F19EC"/>
    <w:rsid w:val="008F2496"/>
    <w:rsid w:val="008F5F31"/>
    <w:rsid w:val="008F79DC"/>
    <w:rsid w:val="00906E3B"/>
    <w:rsid w:val="009075FB"/>
    <w:rsid w:val="009108BD"/>
    <w:rsid w:val="00910FDF"/>
    <w:rsid w:val="009119E2"/>
    <w:rsid w:val="00911A5D"/>
    <w:rsid w:val="00911DDE"/>
    <w:rsid w:val="0092650F"/>
    <w:rsid w:val="009268F8"/>
    <w:rsid w:val="00932EEE"/>
    <w:rsid w:val="00934EBC"/>
    <w:rsid w:val="00936A17"/>
    <w:rsid w:val="00953E69"/>
    <w:rsid w:val="00956074"/>
    <w:rsid w:val="0095618B"/>
    <w:rsid w:val="00963117"/>
    <w:rsid w:val="0096312D"/>
    <w:rsid w:val="00963639"/>
    <w:rsid w:val="00964C42"/>
    <w:rsid w:val="0096558D"/>
    <w:rsid w:val="00971A23"/>
    <w:rsid w:val="00976B95"/>
    <w:rsid w:val="00976D3A"/>
    <w:rsid w:val="00981458"/>
    <w:rsid w:val="009865EF"/>
    <w:rsid w:val="0098713C"/>
    <w:rsid w:val="00987E19"/>
    <w:rsid w:val="00990F3A"/>
    <w:rsid w:val="00991E3B"/>
    <w:rsid w:val="009965EE"/>
    <w:rsid w:val="009A0FEE"/>
    <w:rsid w:val="009A145A"/>
    <w:rsid w:val="009A1AE2"/>
    <w:rsid w:val="009A1F26"/>
    <w:rsid w:val="009A28E8"/>
    <w:rsid w:val="009A430B"/>
    <w:rsid w:val="009A55EF"/>
    <w:rsid w:val="009A738E"/>
    <w:rsid w:val="009B073E"/>
    <w:rsid w:val="009B65CD"/>
    <w:rsid w:val="009B79CC"/>
    <w:rsid w:val="009C2867"/>
    <w:rsid w:val="009C450F"/>
    <w:rsid w:val="009C6214"/>
    <w:rsid w:val="009D1D85"/>
    <w:rsid w:val="009E0CBD"/>
    <w:rsid w:val="009E6C1D"/>
    <w:rsid w:val="00A01D58"/>
    <w:rsid w:val="00A02E63"/>
    <w:rsid w:val="00A0383A"/>
    <w:rsid w:val="00A076C5"/>
    <w:rsid w:val="00A07FD5"/>
    <w:rsid w:val="00A1292E"/>
    <w:rsid w:val="00A163B6"/>
    <w:rsid w:val="00A17C8E"/>
    <w:rsid w:val="00A17F83"/>
    <w:rsid w:val="00A221B2"/>
    <w:rsid w:val="00A22C5E"/>
    <w:rsid w:val="00A251C4"/>
    <w:rsid w:val="00A27341"/>
    <w:rsid w:val="00A32FAB"/>
    <w:rsid w:val="00A33002"/>
    <w:rsid w:val="00A3736D"/>
    <w:rsid w:val="00A45758"/>
    <w:rsid w:val="00A5205D"/>
    <w:rsid w:val="00A5383A"/>
    <w:rsid w:val="00A5449E"/>
    <w:rsid w:val="00A6217A"/>
    <w:rsid w:val="00A62F35"/>
    <w:rsid w:val="00A71898"/>
    <w:rsid w:val="00A71AF9"/>
    <w:rsid w:val="00A74C29"/>
    <w:rsid w:val="00A94A98"/>
    <w:rsid w:val="00A97AB2"/>
    <w:rsid w:val="00AA13D4"/>
    <w:rsid w:val="00AA3DA2"/>
    <w:rsid w:val="00AA52BA"/>
    <w:rsid w:val="00AB07E9"/>
    <w:rsid w:val="00AB6326"/>
    <w:rsid w:val="00AB7478"/>
    <w:rsid w:val="00AC14AB"/>
    <w:rsid w:val="00AC4502"/>
    <w:rsid w:val="00AD2499"/>
    <w:rsid w:val="00AD2F02"/>
    <w:rsid w:val="00AD46A7"/>
    <w:rsid w:val="00AD4A13"/>
    <w:rsid w:val="00AD7013"/>
    <w:rsid w:val="00AE1063"/>
    <w:rsid w:val="00AE32CE"/>
    <w:rsid w:val="00AE475C"/>
    <w:rsid w:val="00AF57C0"/>
    <w:rsid w:val="00B021DA"/>
    <w:rsid w:val="00B04787"/>
    <w:rsid w:val="00B05850"/>
    <w:rsid w:val="00B068AE"/>
    <w:rsid w:val="00B138FE"/>
    <w:rsid w:val="00B275ED"/>
    <w:rsid w:val="00B35288"/>
    <w:rsid w:val="00B35F4E"/>
    <w:rsid w:val="00B364F8"/>
    <w:rsid w:val="00B43128"/>
    <w:rsid w:val="00B45CFB"/>
    <w:rsid w:val="00B47315"/>
    <w:rsid w:val="00B51DC5"/>
    <w:rsid w:val="00B538A6"/>
    <w:rsid w:val="00B5517B"/>
    <w:rsid w:val="00B5780D"/>
    <w:rsid w:val="00B650AB"/>
    <w:rsid w:val="00B6621C"/>
    <w:rsid w:val="00B700DD"/>
    <w:rsid w:val="00B726AC"/>
    <w:rsid w:val="00B9319F"/>
    <w:rsid w:val="00B93D33"/>
    <w:rsid w:val="00B95970"/>
    <w:rsid w:val="00BA04EC"/>
    <w:rsid w:val="00BB4BC2"/>
    <w:rsid w:val="00BB5642"/>
    <w:rsid w:val="00BB7F78"/>
    <w:rsid w:val="00BC12BD"/>
    <w:rsid w:val="00BC3472"/>
    <w:rsid w:val="00BC3703"/>
    <w:rsid w:val="00BC4F32"/>
    <w:rsid w:val="00BC5F52"/>
    <w:rsid w:val="00BC6137"/>
    <w:rsid w:val="00BD043E"/>
    <w:rsid w:val="00BD2A07"/>
    <w:rsid w:val="00BD2D1B"/>
    <w:rsid w:val="00BD6DB9"/>
    <w:rsid w:val="00BE0EF9"/>
    <w:rsid w:val="00BF1C68"/>
    <w:rsid w:val="00C0648F"/>
    <w:rsid w:val="00C15959"/>
    <w:rsid w:val="00C206EA"/>
    <w:rsid w:val="00C268C0"/>
    <w:rsid w:val="00C26D02"/>
    <w:rsid w:val="00C278F2"/>
    <w:rsid w:val="00C30812"/>
    <w:rsid w:val="00C336DB"/>
    <w:rsid w:val="00C342E3"/>
    <w:rsid w:val="00C47449"/>
    <w:rsid w:val="00C47FDE"/>
    <w:rsid w:val="00C53C65"/>
    <w:rsid w:val="00C53F0E"/>
    <w:rsid w:val="00C60E7C"/>
    <w:rsid w:val="00C613BA"/>
    <w:rsid w:val="00C61D11"/>
    <w:rsid w:val="00C63375"/>
    <w:rsid w:val="00C638E1"/>
    <w:rsid w:val="00C660E2"/>
    <w:rsid w:val="00C70D82"/>
    <w:rsid w:val="00C7219D"/>
    <w:rsid w:val="00C777D4"/>
    <w:rsid w:val="00C85B00"/>
    <w:rsid w:val="00C92526"/>
    <w:rsid w:val="00C96616"/>
    <w:rsid w:val="00C96EE0"/>
    <w:rsid w:val="00CA0EEF"/>
    <w:rsid w:val="00CA229A"/>
    <w:rsid w:val="00CA521A"/>
    <w:rsid w:val="00CB1C16"/>
    <w:rsid w:val="00CB226E"/>
    <w:rsid w:val="00CB2F8B"/>
    <w:rsid w:val="00CC0FBB"/>
    <w:rsid w:val="00CD3B49"/>
    <w:rsid w:val="00CD7C61"/>
    <w:rsid w:val="00CE1967"/>
    <w:rsid w:val="00CE2B9A"/>
    <w:rsid w:val="00CE712A"/>
    <w:rsid w:val="00CF22CF"/>
    <w:rsid w:val="00CF41AC"/>
    <w:rsid w:val="00CF6255"/>
    <w:rsid w:val="00D002AC"/>
    <w:rsid w:val="00D00332"/>
    <w:rsid w:val="00D02407"/>
    <w:rsid w:val="00D1078D"/>
    <w:rsid w:val="00D16EEE"/>
    <w:rsid w:val="00D2091D"/>
    <w:rsid w:val="00D21239"/>
    <w:rsid w:val="00D22ED5"/>
    <w:rsid w:val="00D2491D"/>
    <w:rsid w:val="00D25835"/>
    <w:rsid w:val="00D35C98"/>
    <w:rsid w:val="00D4189D"/>
    <w:rsid w:val="00D41FB6"/>
    <w:rsid w:val="00D42E9E"/>
    <w:rsid w:val="00D42F01"/>
    <w:rsid w:val="00D4563B"/>
    <w:rsid w:val="00D456E1"/>
    <w:rsid w:val="00D47EC2"/>
    <w:rsid w:val="00D52C6A"/>
    <w:rsid w:val="00D56657"/>
    <w:rsid w:val="00D5696F"/>
    <w:rsid w:val="00D57616"/>
    <w:rsid w:val="00D62063"/>
    <w:rsid w:val="00D6347F"/>
    <w:rsid w:val="00D64A25"/>
    <w:rsid w:val="00D67FC9"/>
    <w:rsid w:val="00D70348"/>
    <w:rsid w:val="00D71059"/>
    <w:rsid w:val="00D7144B"/>
    <w:rsid w:val="00D71F95"/>
    <w:rsid w:val="00D745F3"/>
    <w:rsid w:val="00D7562F"/>
    <w:rsid w:val="00D83513"/>
    <w:rsid w:val="00D85B63"/>
    <w:rsid w:val="00D85BEC"/>
    <w:rsid w:val="00D878A5"/>
    <w:rsid w:val="00D96063"/>
    <w:rsid w:val="00D97031"/>
    <w:rsid w:val="00DA7926"/>
    <w:rsid w:val="00DB159B"/>
    <w:rsid w:val="00DB1F2D"/>
    <w:rsid w:val="00DB31BE"/>
    <w:rsid w:val="00DB422B"/>
    <w:rsid w:val="00DC0D0C"/>
    <w:rsid w:val="00DC127A"/>
    <w:rsid w:val="00DC7AEA"/>
    <w:rsid w:val="00DD0A88"/>
    <w:rsid w:val="00DD1722"/>
    <w:rsid w:val="00DD1FA3"/>
    <w:rsid w:val="00DD27D9"/>
    <w:rsid w:val="00DE65D5"/>
    <w:rsid w:val="00DF3A9E"/>
    <w:rsid w:val="00DF60C9"/>
    <w:rsid w:val="00E00802"/>
    <w:rsid w:val="00E01C01"/>
    <w:rsid w:val="00E02331"/>
    <w:rsid w:val="00E10C71"/>
    <w:rsid w:val="00E11649"/>
    <w:rsid w:val="00E12C3F"/>
    <w:rsid w:val="00E136F4"/>
    <w:rsid w:val="00E15721"/>
    <w:rsid w:val="00E17533"/>
    <w:rsid w:val="00E17A70"/>
    <w:rsid w:val="00E20939"/>
    <w:rsid w:val="00E2171B"/>
    <w:rsid w:val="00E2365E"/>
    <w:rsid w:val="00E24048"/>
    <w:rsid w:val="00E2585E"/>
    <w:rsid w:val="00E300C0"/>
    <w:rsid w:val="00E34F47"/>
    <w:rsid w:val="00E40BA1"/>
    <w:rsid w:val="00E47396"/>
    <w:rsid w:val="00E5016B"/>
    <w:rsid w:val="00E505B2"/>
    <w:rsid w:val="00E50891"/>
    <w:rsid w:val="00E50B75"/>
    <w:rsid w:val="00E55486"/>
    <w:rsid w:val="00E56445"/>
    <w:rsid w:val="00E57B47"/>
    <w:rsid w:val="00E7048B"/>
    <w:rsid w:val="00E71F47"/>
    <w:rsid w:val="00E75739"/>
    <w:rsid w:val="00E81DB4"/>
    <w:rsid w:val="00E863F5"/>
    <w:rsid w:val="00E86A4E"/>
    <w:rsid w:val="00E9436C"/>
    <w:rsid w:val="00E9451A"/>
    <w:rsid w:val="00E952DD"/>
    <w:rsid w:val="00E95823"/>
    <w:rsid w:val="00E96288"/>
    <w:rsid w:val="00EA0A68"/>
    <w:rsid w:val="00EA11A9"/>
    <w:rsid w:val="00EB06FA"/>
    <w:rsid w:val="00EB4916"/>
    <w:rsid w:val="00EB5D91"/>
    <w:rsid w:val="00EC4AC0"/>
    <w:rsid w:val="00ED23F0"/>
    <w:rsid w:val="00ED512A"/>
    <w:rsid w:val="00ED660C"/>
    <w:rsid w:val="00EE019C"/>
    <w:rsid w:val="00EE2EC1"/>
    <w:rsid w:val="00EE437A"/>
    <w:rsid w:val="00EE4793"/>
    <w:rsid w:val="00EF08E1"/>
    <w:rsid w:val="00EF72E7"/>
    <w:rsid w:val="00EF731C"/>
    <w:rsid w:val="00EF7E89"/>
    <w:rsid w:val="00F01ACF"/>
    <w:rsid w:val="00F01F43"/>
    <w:rsid w:val="00F02021"/>
    <w:rsid w:val="00F041DC"/>
    <w:rsid w:val="00F05160"/>
    <w:rsid w:val="00F10B08"/>
    <w:rsid w:val="00F1206D"/>
    <w:rsid w:val="00F176C9"/>
    <w:rsid w:val="00F21134"/>
    <w:rsid w:val="00F21A38"/>
    <w:rsid w:val="00F26D5B"/>
    <w:rsid w:val="00F30351"/>
    <w:rsid w:val="00F321C0"/>
    <w:rsid w:val="00F32ECA"/>
    <w:rsid w:val="00F336C2"/>
    <w:rsid w:val="00F35932"/>
    <w:rsid w:val="00F35C94"/>
    <w:rsid w:val="00F379FF"/>
    <w:rsid w:val="00F4123A"/>
    <w:rsid w:val="00F42326"/>
    <w:rsid w:val="00F55187"/>
    <w:rsid w:val="00F61AB6"/>
    <w:rsid w:val="00F63977"/>
    <w:rsid w:val="00F70F0D"/>
    <w:rsid w:val="00F7310C"/>
    <w:rsid w:val="00F74D7A"/>
    <w:rsid w:val="00F8194F"/>
    <w:rsid w:val="00F82768"/>
    <w:rsid w:val="00F83D5D"/>
    <w:rsid w:val="00F84104"/>
    <w:rsid w:val="00F85442"/>
    <w:rsid w:val="00F86629"/>
    <w:rsid w:val="00FA0C64"/>
    <w:rsid w:val="00FA1817"/>
    <w:rsid w:val="00FA2576"/>
    <w:rsid w:val="00FA2E98"/>
    <w:rsid w:val="00FA3165"/>
    <w:rsid w:val="00FA3822"/>
    <w:rsid w:val="00FB532C"/>
    <w:rsid w:val="00FB5459"/>
    <w:rsid w:val="00FB6334"/>
    <w:rsid w:val="00FB6E7D"/>
    <w:rsid w:val="00FB71FF"/>
    <w:rsid w:val="00FB725A"/>
    <w:rsid w:val="00FB7875"/>
    <w:rsid w:val="00FC160D"/>
    <w:rsid w:val="00FC2BF9"/>
    <w:rsid w:val="00FC3C9C"/>
    <w:rsid w:val="00FC56B9"/>
    <w:rsid w:val="00FC6F53"/>
    <w:rsid w:val="00FD3505"/>
    <w:rsid w:val="00FE120E"/>
    <w:rsid w:val="00FE34EA"/>
    <w:rsid w:val="00FF1EA6"/>
    <w:rsid w:val="00FF368A"/>
    <w:rsid w:val="00FF6B52"/>
    <w:rsid w:val="00FF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404F82"/>
  <w15:docId w15:val="{94BB025C-5CDD-457B-9EC9-F36E1E181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A0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0D7F"/>
  </w:style>
  <w:style w:type="paragraph" w:styleId="Footer">
    <w:name w:val="footer"/>
    <w:basedOn w:val="Normal"/>
    <w:link w:val="FooterChar"/>
    <w:uiPriority w:val="99"/>
    <w:unhideWhenUsed/>
    <w:rsid w:val="005A0D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0D7F"/>
  </w:style>
  <w:style w:type="paragraph" w:styleId="BalloonText">
    <w:name w:val="Balloon Text"/>
    <w:basedOn w:val="Normal"/>
    <w:link w:val="BalloonTextChar"/>
    <w:uiPriority w:val="99"/>
    <w:semiHidden/>
    <w:unhideWhenUsed/>
    <w:rsid w:val="005A0D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0D7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C696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semiHidden/>
    <w:unhideWhenUsed/>
    <w:rsid w:val="007C6973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C6973"/>
    <w:rPr>
      <w:rFonts w:ascii="Calibri" w:hAnsi="Calibri"/>
      <w:szCs w:val="21"/>
    </w:rPr>
  </w:style>
  <w:style w:type="paragraph" w:styleId="NoSpacing">
    <w:name w:val="No Spacing"/>
    <w:uiPriority w:val="1"/>
    <w:qFormat/>
    <w:rsid w:val="00192138"/>
    <w:pPr>
      <w:spacing w:after="0" w:line="240" w:lineRule="auto"/>
    </w:pPr>
  </w:style>
  <w:style w:type="character" w:customStyle="1" w:styleId="lid">
    <w:name w:val="lid"/>
    <w:basedOn w:val="DefaultParagraphFont"/>
    <w:rsid w:val="002845A1"/>
  </w:style>
  <w:style w:type="table" w:styleId="TableGrid">
    <w:name w:val="Table Grid"/>
    <w:basedOn w:val="TableNormal"/>
    <w:uiPriority w:val="39"/>
    <w:rsid w:val="00FF1E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D3B49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  <w:lang w:val="en-US"/>
    </w:rPr>
  </w:style>
  <w:style w:type="character" w:customStyle="1" w:styleId="ams">
    <w:name w:val="ams"/>
    <w:basedOn w:val="DefaultParagraphFont"/>
    <w:rsid w:val="0098713C"/>
  </w:style>
  <w:style w:type="character" w:styleId="Strong">
    <w:name w:val="Strong"/>
    <w:basedOn w:val="DefaultParagraphFont"/>
    <w:uiPriority w:val="22"/>
    <w:qFormat/>
    <w:rsid w:val="008A2C32"/>
    <w:rPr>
      <w:b/>
      <w:bCs/>
    </w:rPr>
  </w:style>
  <w:style w:type="paragraph" w:customStyle="1" w:styleId="xmsonormal">
    <w:name w:val="x_msonormal"/>
    <w:basedOn w:val="Normal"/>
    <w:rsid w:val="002D1D05"/>
    <w:pPr>
      <w:spacing w:after="0" w:line="240" w:lineRule="auto"/>
    </w:pPr>
    <w:rPr>
      <w:rFonts w:ascii="Calibri" w:hAnsi="Calibri" w:cs="Calibri"/>
      <w:lang w:val="en-US"/>
    </w:rPr>
  </w:style>
  <w:style w:type="character" w:styleId="Emphasis">
    <w:name w:val="Emphasis"/>
    <w:basedOn w:val="DefaultParagraphFont"/>
    <w:uiPriority w:val="20"/>
    <w:qFormat/>
    <w:rsid w:val="002D1D0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7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2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2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7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5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95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68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2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5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64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86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17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32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73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8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1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17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55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5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79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1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764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61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103715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454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270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4789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514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02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154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654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239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682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33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1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298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6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55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9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17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20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45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65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9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5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4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2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16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7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08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61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2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4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4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56719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KTIVNOSTI\Memorandum%20Kabin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Memorandum Kabinet</Template>
  <TotalTime>93</TotalTime>
  <Pages>2</Pages>
  <Words>376</Words>
  <Characters>2144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Dragana Radanovic</dc:creator>
  <cp:lastModifiedBy>Boris Anđić</cp:lastModifiedBy>
  <cp:revision>18</cp:revision>
  <cp:lastPrinted>2024-08-27T06:45:00Z</cp:lastPrinted>
  <dcterms:created xsi:type="dcterms:W3CDTF">2025-05-05T07:03:00Z</dcterms:created>
  <dcterms:modified xsi:type="dcterms:W3CDTF">2025-05-05T12:34:00Z</dcterms:modified>
</cp:coreProperties>
</file>